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947" w:rsidRPr="00E02238" w:rsidRDefault="00395947" w:rsidP="0082738E">
      <w:pPr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>
        <w:rPr>
          <w:rFonts w:ascii="Arial" w:hAnsi="Arial" w:cs="Arial"/>
          <w:bCs/>
          <w:i/>
          <w:sz w:val="26"/>
          <w:szCs w:val="26"/>
          <w:rtl/>
        </w:rPr>
        <w:t xml:space="preserve"> 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395947" w:rsidRDefault="00395947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395947" w:rsidRPr="002D0394" w:rsidTr="002D0321">
        <w:trPr>
          <w:trHeight w:val="350"/>
        </w:trPr>
        <w:tc>
          <w:tcPr>
            <w:tcW w:w="1800" w:type="dxa"/>
            <w:shd w:val="clear" w:color="auto" w:fill="E6E6E6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395947" w:rsidRPr="002D0394" w:rsidTr="002D0321">
        <w:trPr>
          <w:trHeight w:val="361"/>
        </w:trPr>
        <w:tc>
          <w:tcPr>
            <w:tcW w:w="1800" w:type="dxa"/>
            <w:shd w:val="clear" w:color="auto" w:fill="E6E6E6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395947" w:rsidRPr="002D0394" w:rsidTr="002D0321">
        <w:trPr>
          <w:trHeight w:val="370"/>
        </w:trPr>
        <w:tc>
          <w:tcPr>
            <w:tcW w:w="1800" w:type="dxa"/>
            <w:shd w:val="clear" w:color="auto" w:fill="E6E6E6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395947" w:rsidRPr="002D0321" w:rsidRDefault="00395947" w:rsidP="002D0321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09.2011</w:t>
            </w:r>
          </w:p>
        </w:tc>
      </w:tr>
    </w:tbl>
    <w:p w:rsidR="00395947" w:rsidRDefault="00395947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Pr="002A5F9B" w:rsidRDefault="00395947" w:rsidP="0082738E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395947" w:rsidRDefault="0039594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309pt;margin-top:11.85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<v:textbox>
              <w:txbxContent>
                <w:p w:rsidR="00395947" w:rsidRPr="004E5FA3" w:rsidRDefault="00395947" w:rsidP="007B09D4">
                  <w:bookmarkStart w:id="0" w:name="_top"/>
                  <w:bookmarkEnd w:id="0"/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p w:rsidR="00395947" w:rsidRDefault="0039594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395947" w:rsidRPr="00813E93" w:rsidRDefault="0039594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395947" w:rsidTr="002D0321">
        <w:tc>
          <w:tcPr>
            <w:tcW w:w="9178" w:type="dxa"/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5947" w:rsidRPr="00656066" w:rsidTr="002D0321">
        <w:tc>
          <w:tcPr>
            <w:tcW w:w="9178" w:type="dxa"/>
          </w:tcPr>
          <w:p w:rsidR="00395947" w:rsidRPr="002D0321" w:rsidRDefault="00395947" w:rsidP="0009434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בחבילת תוכנה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DPT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במחשב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המשמשת כתשתית ל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ניהול הטבלאות המרכזיות של המשרד ולשם כך נדרשת תחזוקה לתוכנה זו. </w:t>
            </w:r>
          </w:p>
        </w:tc>
      </w:tr>
    </w:tbl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3" o:spid="_x0000_s1027" type="#_x0000_t202" style="position:absolute;left:0;text-align:left;margin-left:129.75pt;margin-top:-.15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<v:textbox>
              <w:txbxContent>
                <w:p w:rsidR="00395947" w:rsidRPr="004E5FA3" w:rsidRDefault="00395947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395947" w:rsidRPr="00813E93">
        <w:tc>
          <w:tcPr>
            <w:tcW w:w="3085" w:type="dxa"/>
          </w:tcPr>
          <w:p w:rsidR="00395947" w:rsidRPr="00813E93" w:rsidRDefault="0039594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4" o:spid="_x0000_s1028" type="#_x0000_t202" style="position:absolute;left:0;text-align:left;margin-left:421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<v:textbox>
                    <w:txbxContent>
                      <w:p w:rsidR="00395947" w:rsidRPr="004E5FA3" w:rsidRDefault="00395947" w:rsidP="007B09D4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<v:textbox>
                    <w:txbxContent>
                      <w:p w:rsidR="00395947" w:rsidRPr="004E5FA3" w:rsidRDefault="00395947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395947" w:rsidRPr="00813E93" w:rsidRDefault="0039594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395947" w:rsidRPr="00813E93" w:rsidRDefault="0039594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39594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947" w:rsidRPr="002D0321" w:rsidRDefault="0039594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</w:rPr>
              <w:t>LOG-ON</w:t>
            </w:r>
          </w:p>
        </w:tc>
      </w:tr>
      <w:tr w:rsidR="0039594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5947" w:rsidRPr="002D0321" w:rsidRDefault="0039594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395947" w:rsidRPr="002D0321" w:rsidRDefault="0039594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947" w:rsidRPr="00B55B99" w:rsidRDefault="00395947" w:rsidP="00183185">
            <w:pPr>
              <w:rPr>
                <w:rFonts w:ascii="Arial" w:hAnsi="Arial" w:cs="Arial"/>
                <w:sz w:val="28"/>
                <w:szCs w:val="28"/>
                <w:highlight w:val="yellow"/>
                <w:rtl/>
              </w:rPr>
            </w:pPr>
            <w:r w:rsidRPr="00B55B99">
              <w:rPr>
                <w:rFonts w:cs="Narkisim"/>
                <w:sz w:val="28"/>
                <w:szCs w:val="28"/>
                <w:rtl/>
              </w:rPr>
              <w:t xml:space="preserve">510979511   </w:t>
            </w:r>
          </w:p>
        </w:tc>
      </w:tr>
      <w:tr w:rsidR="0039594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947" w:rsidRPr="002D0321" w:rsidRDefault="00395947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6" o:spid="_x0000_s1030" type="#_x0000_t202" style="position:absolute;left:0;text-align:left;margin-left:117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<v:textbox>
                    <w:txbxContent>
                      <w:p w:rsidR="00395947" w:rsidRPr="004E5FA3" w:rsidRDefault="00395947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395947" w:rsidRPr="002D0321" w:rsidRDefault="00395947" w:rsidP="00183185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39594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947" w:rsidRPr="002D0321" w:rsidRDefault="0039594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84,233</w:t>
            </w:r>
          </w:p>
        </w:tc>
      </w:tr>
      <w:tr w:rsidR="0039594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947" w:rsidRPr="002D0321" w:rsidRDefault="0039594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1.1.2012-31.12.2012</w:t>
            </w:r>
          </w:p>
        </w:tc>
      </w:tr>
    </w:tbl>
    <w:p w:rsidR="00395947" w:rsidRDefault="00395947" w:rsidP="007B09D4">
      <w:pPr>
        <w:rPr>
          <w:rFonts w:ascii="Arial" w:hAnsi="Arial" w:cs="Arial"/>
          <w:bCs/>
          <w:rtl/>
        </w:rPr>
      </w:pPr>
    </w:p>
    <w:p w:rsidR="00395947" w:rsidRPr="00BD3C63" w:rsidRDefault="00395947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395947" w:rsidTr="002D0321">
        <w:tc>
          <w:tcPr>
            <w:tcW w:w="9286" w:type="dxa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חברת לוג-און תוכנה בע"מ היא היצרנית והספק הבלעדי לצורך מתן התחזוקה הנדרשת.</w:t>
            </w:r>
          </w:p>
        </w:tc>
      </w:tr>
    </w:tbl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Pr="00813E93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395947" w:rsidTr="002D0321">
        <w:tc>
          <w:tcPr>
            <w:tcW w:w="2698" w:type="dxa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  <w:tc>
          <w:tcPr>
            <w:tcW w:w="3420" w:type="dxa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  <w:tc>
          <w:tcPr>
            <w:tcW w:w="2700" w:type="dxa"/>
          </w:tcPr>
          <w:p w:rsidR="00395947" w:rsidRPr="002D0321" w:rsidRDefault="0039594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395947" w:rsidTr="002D0321">
        <w:tc>
          <w:tcPr>
            <w:tcW w:w="2698" w:type="dxa"/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395947" w:rsidRPr="002D0321" w:rsidRDefault="0039594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95947" w:rsidRDefault="0039594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395947" w:rsidRPr="002D4063" w:rsidRDefault="00395947" w:rsidP="0082738E">
      <w:pPr>
        <w:rPr>
          <w:rFonts w:ascii="Arial" w:hAnsi="Arial" w:cs="Arial"/>
          <w:sz w:val="20"/>
          <w:szCs w:val="20"/>
          <w:rtl/>
        </w:rPr>
      </w:pPr>
    </w:p>
    <w:sectPr w:rsidR="00395947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5947" w:rsidRDefault="00395947">
      <w:r>
        <w:separator/>
      </w:r>
    </w:p>
    <w:p w:rsidR="00395947" w:rsidRDefault="00395947"/>
  </w:endnote>
  <w:endnote w:type="continuationSeparator" w:id="1">
    <w:p w:rsidR="00395947" w:rsidRDefault="00395947">
      <w:r>
        <w:continuationSeparator/>
      </w:r>
    </w:p>
    <w:p w:rsidR="00395947" w:rsidRDefault="0039594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297"/>
      <w:gridCol w:w="3869"/>
      <w:gridCol w:w="3880"/>
    </w:tblGrid>
    <w:tr w:rsidR="00395947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395947" w:rsidRPr="00446139" w:rsidRDefault="0039594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395947" w:rsidRPr="00446139" w:rsidRDefault="0039594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2763B6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395947" w:rsidRPr="00446139" w:rsidRDefault="0039594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395947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395947" w:rsidRPr="00446139" w:rsidRDefault="0039594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395947" w:rsidRDefault="00395947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395947" w:rsidRDefault="00395947">
    <w:pPr>
      <w:rPr>
        <w:rtl/>
      </w:rPr>
    </w:pPr>
  </w:p>
  <w:p w:rsidR="00395947" w:rsidRDefault="0039594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39594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395947" w:rsidRPr="00446139" w:rsidRDefault="00395947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39594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395947" w:rsidRPr="00446139" w:rsidRDefault="0039594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395947" w:rsidRPr="005063DE" w:rsidRDefault="00395947">
    <w:pPr>
      <w:pStyle w:val="Footer"/>
    </w:pPr>
  </w:p>
  <w:p w:rsidR="00395947" w:rsidRDefault="003959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5947" w:rsidRDefault="00395947">
      <w:r>
        <w:separator/>
      </w:r>
    </w:p>
    <w:p w:rsidR="00395947" w:rsidRDefault="00395947"/>
  </w:footnote>
  <w:footnote w:type="continuationSeparator" w:id="1">
    <w:p w:rsidR="00395947" w:rsidRDefault="00395947">
      <w:r>
        <w:continuationSeparator/>
      </w:r>
    </w:p>
    <w:p w:rsidR="00395947" w:rsidRDefault="0039594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395947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395947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395947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395947" w:rsidRPr="00446139" w:rsidRDefault="00395947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395947" w:rsidRDefault="00395947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947" w:rsidRDefault="00395947" w:rsidP="00367921">
    <w:pPr>
      <w:pStyle w:val="Header"/>
      <w:rPr>
        <w:rtl/>
      </w:rPr>
    </w:pPr>
  </w:p>
  <w:p w:rsidR="00395947" w:rsidRDefault="00395947" w:rsidP="00367921">
    <w:pPr>
      <w:pStyle w:val="Header"/>
      <w:rPr>
        <w:rtl/>
      </w:rPr>
    </w:pPr>
    <w:r w:rsidRPr="002763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509B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341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86B0F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3B6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21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587E"/>
    <w:rsid w:val="003376EA"/>
    <w:rsid w:val="00342353"/>
    <w:rsid w:val="00342F76"/>
    <w:rsid w:val="003455C2"/>
    <w:rsid w:val="003459E2"/>
    <w:rsid w:val="00355760"/>
    <w:rsid w:val="0036052C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5947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0DBC"/>
    <w:rsid w:val="00436555"/>
    <w:rsid w:val="00443736"/>
    <w:rsid w:val="00446139"/>
    <w:rsid w:val="00453AAE"/>
    <w:rsid w:val="00453AFC"/>
    <w:rsid w:val="00455A97"/>
    <w:rsid w:val="00456FE1"/>
    <w:rsid w:val="0045706C"/>
    <w:rsid w:val="00457848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56D6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1062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2B62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2738E"/>
    <w:rsid w:val="0083180B"/>
    <w:rsid w:val="008337CA"/>
    <w:rsid w:val="00835615"/>
    <w:rsid w:val="00837CF1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9787A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037F"/>
    <w:rsid w:val="009765C1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E2D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55B99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5DDF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0B9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91631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1B57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63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587E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587E"/>
    <w:rPr>
      <w:rFonts w:cs="Times New Roman"/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3587E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33587E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33587E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4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2</Pages>
  <Words>232</Words>
  <Characters>1162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2011-09-27T05:54:00Z</cp:lastPrinted>
  <dcterms:created xsi:type="dcterms:W3CDTF">2011-09-27T05:54:00Z</dcterms:created>
  <dcterms:modified xsi:type="dcterms:W3CDTF">2011-09-27T05:54:00Z</dcterms:modified>
</cp:coreProperties>
</file>